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4EC44E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980707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680748" w14:textId="77777777" w:rsidR="00682D2C" w:rsidRPr="00F45CAD" w:rsidRDefault="00682D2C" w:rsidP="002D4CA7"/>
        </w:tc>
      </w:tr>
      <w:tr w:rsidR="00682D2C" w:rsidRPr="00F45CAD" w14:paraId="0636FD9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1B189E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8C5E0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0043D4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2BB4CA8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AAB6EA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37DF8F" w14:textId="4842EA90" w:rsidR="00682D2C" w:rsidRPr="00F45CAD" w:rsidRDefault="00473BF8" w:rsidP="002D4CA7">
            <w:r>
              <w:t>ÖHB 8.1/2026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8865C4" w14:textId="77777777" w:rsidR="00682D2C" w:rsidRPr="00F45CAD" w:rsidRDefault="00682D2C" w:rsidP="002D4CA7"/>
        </w:tc>
      </w:tr>
      <w:tr w:rsidR="00682D2C" w:rsidRPr="00F45CAD" w14:paraId="061F807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C9501D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134A8B" w14:textId="77777777" w:rsidR="00682D2C" w:rsidRPr="00F45CAD" w:rsidRDefault="00682D2C" w:rsidP="002D4CA7"/>
        </w:tc>
      </w:tr>
      <w:tr w:rsidR="00682D2C" w:rsidRPr="00F45CAD" w14:paraId="7E06AD93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18FA056" w14:textId="35871DE0" w:rsidR="00682D2C" w:rsidRPr="00F45CAD" w:rsidRDefault="00473BF8" w:rsidP="002D4CA7">
            <w:r>
              <w:t>Rathaus Eisenhüttenstadt / Trockenlegung Archiv</w:t>
            </w:r>
          </w:p>
        </w:tc>
      </w:tr>
      <w:tr w:rsidR="00682D2C" w:rsidRPr="00F45CAD" w14:paraId="1BB9703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13DD24B" w14:textId="77777777" w:rsidR="00682D2C" w:rsidRPr="00F45CAD" w:rsidRDefault="00682D2C" w:rsidP="002D4CA7"/>
        </w:tc>
      </w:tr>
      <w:tr w:rsidR="00682D2C" w:rsidRPr="00F45CAD" w14:paraId="5BFE99F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13008B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08930F" w14:textId="77777777" w:rsidR="00682D2C" w:rsidRPr="00F45CAD" w:rsidRDefault="00682D2C" w:rsidP="002D4CA7"/>
        </w:tc>
      </w:tr>
      <w:tr w:rsidR="00682D2C" w:rsidRPr="00F45CAD" w14:paraId="5EEBC97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1665C32" w14:textId="352E6DF3" w:rsidR="00682D2C" w:rsidRPr="00F45CAD" w:rsidRDefault="00473BF8" w:rsidP="002D4CA7">
            <w:r>
              <w:t>Los 1 - Erdarbeiten</w:t>
            </w:r>
          </w:p>
        </w:tc>
      </w:tr>
    </w:tbl>
    <w:p w14:paraId="169D0299" w14:textId="77777777" w:rsidR="00682D2C" w:rsidRPr="00F45CAD" w:rsidRDefault="00682D2C" w:rsidP="00682D2C"/>
    <w:p w14:paraId="207960AE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B7EB66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7292473" w14:textId="77777777" w:rsidR="00682D2C" w:rsidRPr="00F45CAD" w:rsidRDefault="00682D2C" w:rsidP="00682D2C"/>
    <w:p w14:paraId="00683A1B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473BF8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3989C7B2" w14:textId="77777777" w:rsidR="00682D2C" w:rsidRPr="00F45CAD" w:rsidRDefault="00682D2C" w:rsidP="00682D2C"/>
    <w:p w14:paraId="75BEBFBE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1CCE8BA8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CEE093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88A2750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1325F2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A36E62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70986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D06EA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175C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8011D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39F21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8177F3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74A37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AF9B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DF938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2BD85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2CDFC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77186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EFD13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3A858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221FD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9769AA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9209F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94604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3E7C0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29ED0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CF187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18D21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407DC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25B7F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108B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2BA76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EAC9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3C458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44748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3858F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826FF7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617DF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2B638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95D4E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14CD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39C8B4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227C1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FEBF9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07EF6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78E2A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D746A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97A5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A35BB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01F7E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8F7DB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1806AE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BF293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39D496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1591C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86D40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42AA1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92FF4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05755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86567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B079E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5CF16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2839C7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15EA2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C4B61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8AFEC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5679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A5155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92FA0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33643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9940C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C766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7CCC0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ABC6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FCC1D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A4C28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73BF8">
              <w:fldChar w:fldCharType="separate"/>
            </w:r>
            <w:r w:rsidRPr="00AF2BE2">
              <w:fldChar w:fldCharType="end"/>
            </w:r>
          </w:p>
        </w:tc>
      </w:tr>
    </w:tbl>
    <w:p w14:paraId="2FBC8B18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F01D" w14:textId="77777777" w:rsidR="007D1796" w:rsidRDefault="007D1796">
      <w:r>
        <w:separator/>
      </w:r>
    </w:p>
    <w:p w14:paraId="41815EDA" w14:textId="77777777" w:rsidR="007D1796" w:rsidRDefault="007D1796"/>
    <w:p w14:paraId="1B20B4A1" w14:textId="77777777" w:rsidR="007D1796" w:rsidRDefault="007D1796"/>
  </w:endnote>
  <w:endnote w:type="continuationSeparator" w:id="0">
    <w:p w14:paraId="2CAC6DF2" w14:textId="77777777" w:rsidR="007D1796" w:rsidRDefault="007D1796">
      <w:r>
        <w:continuationSeparator/>
      </w:r>
    </w:p>
    <w:p w14:paraId="6E02B4BA" w14:textId="77777777" w:rsidR="007D1796" w:rsidRDefault="007D1796"/>
    <w:p w14:paraId="78DC3F46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93C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800F3C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85AF8A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3AC188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A3DE8DE" wp14:editId="341B794C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C34B865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D92E8F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94BFCE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33B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E0EC" w14:textId="77777777" w:rsidR="007D1796" w:rsidRDefault="007D1796">
      <w:r>
        <w:separator/>
      </w:r>
    </w:p>
    <w:p w14:paraId="4131A955" w14:textId="77777777" w:rsidR="007D1796" w:rsidRDefault="007D1796"/>
    <w:p w14:paraId="2939F56D" w14:textId="77777777" w:rsidR="007D1796" w:rsidRDefault="007D1796"/>
  </w:footnote>
  <w:footnote w:type="continuationSeparator" w:id="0">
    <w:p w14:paraId="3A5F4987" w14:textId="77777777" w:rsidR="007D1796" w:rsidRDefault="007D1796">
      <w:r>
        <w:continuationSeparator/>
      </w:r>
    </w:p>
    <w:p w14:paraId="74949529" w14:textId="77777777" w:rsidR="007D1796" w:rsidRDefault="007D1796"/>
    <w:p w14:paraId="032B2CED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FFD7" w14:textId="77777777" w:rsidR="007A7D5E" w:rsidRDefault="007A7D5E"/>
  <w:p w14:paraId="1405BC1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543C" w14:textId="77777777" w:rsidR="007A7D5E" w:rsidRDefault="007A7D5E" w:rsidP="00701419">
    <w:pPr>
      <w:pStyle w:val="Kopfzeile"/>
    </w:pPr>
    <w:r>
      <w:t>233</w:t>
    </w:r>
  </w:p>
  <w:p w14:paraId="40FB6B5F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578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73BF8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54E052"/>
  <w15:docId w15:val="{57A136E5-CAE6-4A44-AF5F-22015D94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Hämmerling, Vicky</cp:lastModifiedBy>
  <cp:revision>8</cp:revision>
  <cp:lastPrinted>2010-02-09T14:25:00Z</cp:lastPrinted>
  <dcterms:created xsi:type="dcterms:W3CDTF">2012-07-19T04:58:00Z</dcterms:created>
  <dcterms:modified xsi:type="dcterms:W3CDTF">2026-08-10T10:02:00Z</dcterms:modified>
</cp:coreProperties>
</file>